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0162" w14:textId="77777777" w:rsidR="00131CC0" w:rsidRDefault="00086703">
      <w:pPr>
        <w:pStyle w:val="Title"/>
        <w:jc w:val="center"/>
      </w:pPr>
      <w:r>
        <w:t>Glassdoor Review Guide</w:t>
      </w:r>
    </w:p>
    <w:p w14:paraId="4C120163" w14:textId="77777777" w:rsidR="00131CC0" w:rsidRDefault="00131CC0"/>
    <w:p w14:paraId="4C120164" w14:textId="77777777" w:rsidR="00131CC0" w:rsidRDefault="00086703">
      <w:pPr>
        <w:pStyle w:val="NoSpacing"/>
        <w:jc w:val="center"/>
      </w:pPr>
      <w:r>
        <w:t>Congratulations! We wish you the very best with your new role.</w:t>
      </w:r>
    </w:p>
    <w:p w14:paraId="4C120165" w14:textId="77777777" w:rsidR="00131CC0" w:rsidRDefault="00086703">
      <w:pPr>
        <w:pStyle w:val="NoSpacing"/>
        <w:jc w:val="center"/>
      </w:pPr>
      <w:r>
        <w:t>Let us know how you feel the recruitment process was below:</w:t>
      </w:r>
    </w:p>
    <w:p w14:paraId="4C120166" w14:textId="77777777" w:rsidR="00131CC0" w:rsidRDefault="00086703">
      <w:pPr>
        <w:jc w:val="center"/>
      </w:pPr>
      <w:hyperlink r:id="rId7" w:history="1">
        <w:r>
          <w:rPr>
            <w:rStyle w:val="Hyperlink"/>
          </w:rPr>
          <w:t>Glassdoor - Get Hired. Love Your Job | Glassdoor</w:t>
        </w:r>
      </w:hyperlink>
    </w:p>
    <w:p w14:paraId="4C120167" w14:textId="77777777" w:rsidR="00131CC0" w:rsidRDefault="00131CC0"/>
    <w:p w14:paraId="4C120168" w14:textId="77777777" w:rsidR="00131CC0" w:rsidRDefault="00131CC0"/>
    <w:p w14:paraId="4C120169" w14:textId="77777777" w:rsidR="00131CC0" w:rsidRDefault="00086703">
      <w:r>
        <w:rPr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20163" wp14:editId="4C120164">
                <wp:simplePos x="0" y="0"/>
                <wp:positionH relativeFrom="margin">
                  <wp:align>left</wp:align>
                </wp:positionH>
                <wp:positionV relativeFrom="paragraph">
                  <wp:posOffset>177558</wp:posOffset>
                </wp:positionV>
                <wp:extent cx="2926080" cy="1329052"/>
                <wp:effectExtent l="0" t="0" r="7620" b="4448"/>
                <wp:wrapSquare wrapText="bothSides"/>
                <wp:docPr id="6004821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080" cy="13290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C120173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Create or login to your account.</w:t>
                            </w:r>
                          </w:p>
                          <w:p w14:paraId="4C120174" w14:textId="77777777" w:rsidR="00131CC0" w:rsidRDefault="00131CC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120175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Add CHEC to the company you would like to review.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1201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pt;width:230.4pt;height:104.6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" stroked="f">
                <v:textbox>
                  <w:txbxContent>
                    <w:p w14:paraId="4C120173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Create or login to your account.</w:t>
                      </w:r>
                    </w:p>
                    <w:p w14:paraId="4C120174" w14:textId="77777777" w:rsidR="00131CC0" w:rsidRDefault="00131CC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120175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Add CHEC to the company you would like to review.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0563C1"/>
          <w:u w:val="single"/>
        </w:rPr>
        <w:drawing>
          <wp:anchor distT="0" distB="0" distL="114300" distR="114300" simplePos="0" relativeHeight="251658240" behindDoc="0" locked="0" layoutInCell="1" allowOverlap="1" wp14:anchorId="4C120165" wp14:editId="4C120166">
            <wp:simplePos x="0" y="0"/>
            <wp:positionH relativeFrom="column">
              <wp:posOffset>3010049</wp:posOffset>
            </wp:positionH>
            <wp:positionV relativeFrom="paragraph">
              <wp:posOffset>186930</wp:posOffset>
            </wp:positionV>
            <wp:extent cx="3136904" cy="1828800"/>
            <wp:effectExtent l="0" t="0" r="6346" b="0"/>
            <wp:wrapSquare wrapText="bothSides"/>
            <wp:docPr id="6146117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6904" cy="1828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C12016A" w14:textId="77777777" w:rsidR="00131CC0" w:rsidRDefault="00086703">
      <w:r>
        <w:rPr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120167" wp14:editId="4C120168">
                <wp:simplePos x="0" y="0"/>
                <wp:positionH relativeFrom="margin">
                  <wp:align>left</wp:align>
                </wp:positionH>
                <wp:positionV relativeFrom="paragraph">
                  <wp:posOffset>4637599</wp:posOffset>
                </wp:positionV>
                <wp:extent cx="2644143" cy="2013581"/>
                <wp:effectExtent l="0" t="0" r="3807" b="5719"/>
                <wp:wrapTight wrapText="bothSides">
                  <wp:wrapPolygon edited="0">
                    <wp:start x="0" y="0"/>
                    <wp:lineTo x="0" y="21464"/>
                    <wp:lineTo x="21476" y="21464"/>
                    <wp:lineTo x="21476" y="0"/>
                    <wp:lineTo x="0" y="0"/>
                  </wp:wrapPolygon>
                </wp:wrapTight>
                <wp:docPr id="83461934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3" cy="20135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C120177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Describe how you feel the initial screening call was and then how the interview process was. </w:t>
                            </w:r>
                          </w:p>
                          <w:p w14:paraId="4C120178" w14:textId="77777777" w:rsidR="00131CC0" w:rsidRDefault="00131CC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120179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 honest and let us know if you have any thoughts or feedback for us!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20167" id="_x0000_s1027" type="#_x0000_t202" style="position:absolute;margin-left:0;margin-top:365.15pt;width:208.2pt;height:158.5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" stroked="f">
                <v:textbox>
                  <w:txbxContent>
                    <w:p w14:paraId="4C120177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Describe how you feel the initial screening call was and then how the interview process was. </w:t>
                      </w:r>
                    </w:p>
                    <w:p w14:paraId="4C120178" w14:textId="77777777" w:rsidR="00131CC0" w:rsidRDefault="00131CC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120179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Be honest and let us know if you have any thoughts or feedback for us!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color w:val="0563C1"/>
          <w:u w:val="single"/>
        </w:rPr>
        <w:drawing>
          <wp:anchor distT="0" distB="0" distL="114300" distR="114300" simplePos="0" relativeHeight="251668480" behindDoc="0" locked="0" layoutInCell="1" allowOverlap="1" wp14:anchorId="4C120169" wp14:editId="4C12016A">
            <wp:simplePos x="0" y="0"/>
            <wp:positionH relativeFrom="margin">
              <wp:posOffset>4571853</wp:posOffset>
            </wp:positionH>
            <wp:positionV relativeFrom="paragraph">
              <wp:posOffset>4752630</wp:posOffset>
            </wp:positionV>
            <wp:extent cx="1912623" cy="1652906"/>
            <wp:effectExtent l="0" t="0" r="0" b="4444"/>
            <wp:wrapThrough wrapText="bothSides">
              <wp:wrapPolygon edited="0">
                <wp:start x="0" y="0"/>
                <wp:lineTo x="0" y="21409"/>
                <wp:lineTo x="21299" y="21409"/>
                <wp:lineTo x="21299" y="0"/>
                <wp:lineTo x="0" y="0"/>
              </wp:wrapPolygon>
            </wp:wrapThrough>
            <wp:docPr id="448230703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 l="12939" r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1912623" cy="16529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C12016B" wp14:editId="4C12016C">
            <wp:simplePos x="0" y="0"/>
            <wp:positionH relativeFrom="margin">
              <wp:posOffset>2549082</wp:posOffset>
            </wp:positionH>
            <wp:positionV relativeFrom="paragraph">
              <wp:posOffset>4717170</wp:posOffset>
            </wp:positionV>
            <wp:extent cx="2454907" cy="1758318"/>
            <wp:effectExtent l="0" t="0" r="2543" b="0"/>
            <wp:wrapThrough wrapText="bothSides">
              <wp:wrapPolygon edited="0">
                <wp:start x="0" y="0"/>
                <wp:lineTo x="0" y="21296"/>
                <wp:lineTo x="21460" y="21296"/>
                <wp:lineTo x="21460" y="0"/>
                <wp:lineTo x="0" y="0"/>
              </wp:wrapPolygon>
            </wp:wrapThrough>
            <wp:docPr id="1434929220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4907" cy="17583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C12016D" wp14:editId="4C12016E">
            <wp:simplePos x="0" y="0"/>
            <wp:positionH relativeFrom="page">
              <wp:posOffset>5528407</wp:posOffset>
            </wp:positionH>
            <wp:positionV relativeFrom="paragraph">
              <wp:posOffset>2410413</wp:posOffset>
            </wp:positionV>
            <wp:extent cx="1948184" cy="1026798"/>
            <wp:effectExtent l="0" t="0" r="0" b="1902"/>
            <wp:wrapSquare wrapText="bothSides"/>
            <wp:docPr id="145951166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 l="12364" t="21847" r="9786" b="2588"/>
                    <a:stretch>
                      <a:fillRect/>
                    </a:stretch>
                  </pic:blipFill>
                  <pic:spPr>
                    <a:xfrm>
                      <a:off x="0" y="0"/>
                      <a:ext cx="1948184" cy="102679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C12016F" wp14:editId="4C120170">
            <wp:simplePos x="0" y="0"/>
            <wp:positionH relativeFrom="column">
              <wp:posOffset>2756778</wp:posOffset>
            </wp:positionH>
            <wp:positionV relativeFrom="paragraph">
              <wp:posOffset>2192219</wp:posOffset>
            </wp:positionV>
            <wp:extent cx="2060572" cy="2053586"/>
            <wp:effectExtent l="0" t="0" r="0" b="3814"/>
            <wp:wrapSquare wrapText="bothSides"/>
            <wp:docPr id="20581141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 l="26930" t="1713" r="26102" b="-1713"/>
                    <a:stretch>
                      <a:fillRect/>
                    </a:stretch>
                  </pic:blipFill>
                  <pic:spPr>
                    <a:xfrm>
                      <a:off x="0" y="0"/>
                      <a:ext cx="2060572" cy="20535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120171" wp14:editId="4C120172">
                <wp:simplePos x="0" y="0"/>
                <wp:positionH relativeFrom="margin">
                  <wp:align>left</wp:align>
                </wp:positionH>
                <wp:positionV relativeFrom="paragraph">
                  <wp:posOffset>2194898</wp:posOffset>
                </wp:positionV>
                <wp:extent cx="2644143" cy="1891665"/>
                <wp:effectExtent l="0" t="0" r="3807" b="0"/>
                <wp:wrapSquare wrapText="bothSides"/>
                <wp:docPr id="75654463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3" cy="189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C12017B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Select which type of review you would like to leave.</w:t>
                            </w:r>
                          </w:p>
                          <w:p w14:paraId="4C12017C" w14:textId="77777777" w:rsidR="00131CC0" w:rsidRDefault="00131CC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12017D" w14:textId="77777777" w:rsidR="00131CC0" w:rsidRDefault="00131CC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12017E" w14:textId="77777777" w:rsidR="00131CC0" w:rsidRDefault="000867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Fill in our details, the job title you interviewed for and the location you applied for.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20171" id="_x0000_s1028" type="#_x0000_t202" style="position:absolute;margin-left:0;margin-top:172.85pt;width:208.2pt;height:148.95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" stroked="f">
                <v:textbox>
                  <w:txbxContent>
                    <w:p w14:paraId="4C12017B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Select which type of review you would like to leave.</w:t>
                      </w:r>
                    </w:p>
                    <w:p w14:paraId="4C12017C" w14:textId="77777777" w:rsidR="00131CC0" w:rsidRDefault="00131CC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12017D" w14:textId="77777777" w:rsidR="00131CC0" w:rsidRDefault="00131CC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12017E" w14:textId="77777777" w:rsidR="00131CC0" w:rsidRDefault="000867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Fill in our details, the job title you interviewed for and the location you applied for.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31CC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20177" w14:textId="77777777" w:rsidR="00086703" w:rsidRDefault="00086703">
      <w:pPr>
        <w:spacing w:after="0" w:line="240" w:lineRule="auto"/>
      </w:pPr>
      <w:r>
        <w:separator/>
      </w:r>
    </w:p>
  </w:endnote>
  <w:endnote w:type="continuationSeparator" w:id="0">
    <w:p w14:paraId="4C120179" w14:textId="77777777" w:rsidR="00086703" w:rsidRDefault="00086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20173" w14:textId="77777777" w:rsidR="00086703" w:rsidRDefault="0008670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120175" w14:textId="77777777" w:rsidR="00086703" w:rsidRDefault="00086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547399"/>
    <w:multiLevelType w:val="multilevel"/>
    <w:tmpl w:val="11287E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9329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31CC0"/>
    <w:rsid w:val="00086703"/>
    <w:rsid w:val="00131CC0"/>
    <w:rsid w:val="0067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120162"/>
  <w15:docId w15:val="{8D114433-7362-4CDA-9071-F5A1FA18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lassdoor.co.uk/mz-survey/start_input.htm?c=GIVETOGET_CONTENT_WALL_HARDSELL&amp;rt=%2FOverview%2FWorking-at-CHEC-EI_IE5362052.11%2C15.htm" TargetMode="External"/><Relationship Id="rId12" Type="http://schemas.openxmlformats.org/officeDocument/2006/relationships/image" Target="media/image5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7D7873A226244AA333FC261DB42DB" ma:contentTypeVersion="15" ma:contentTypeDescription="Create a new document." ma:contentTypeScope="" ma:versionID="6cb093d8707267ae26890ac58f11e738">
  <xsd:schema xmlns:xsd="http://www.w3.org/2001/XMLSchema" xmlns:xs="http://www.w3.org/2001/XMLSchema" xmlns:p="http://schemas.microsoft.com/office/2006/metadata/properties" xmlns:ns2="2cc00fc7-f003-4c1f-8c4d-1fd16102c345" xmlns:ns3="5c733464-56aa-44eb-abcc-c5298e36904f" targetNamespace="http://schemas.microsoft.com/office/2006/metadata/properties" ma:root="true" ma:fieldsID="5162bbfb8946ac06452f625a27451903" ns2:_="" ns3:_="">
    <xsd:import namespace="2cc00fc7-f003-4c1f-8c4d-1fd16102c345"/>
    <xsd:import namespace="5c733464-56aa-44eb-abcc-c5298e3690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00fc7-f003-4c1f-8c4d-1fd16102c3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4fcefb7-cdb5-4857-bf57-8695ba2fd0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33464-56aa-44eb-abcc-c5298e3690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25d06cd-d67d-403e-8d9d-82575239d588}" ma:internalName="TaxCatchAll" ma:showField="CatchAllData" ma:web="5c733464-56aa-44eb-abcc-c5298e3690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c00fc7-f003-4c1f-8c4d-1fd16102c345">
      <Terms xmlns="http://schemas.microsoft.com/office/infopath/2007/PartnerControls"/>
    </lcf76f155ced4ddcb4097134ff3c332f>
    <TaxCatchAll xmlns="5c733464-56aa-44eb-abcc-c5298e36904f" xsi:nil="true"/>
  </documentManagement>
</p:properties>
</file>

<file path=customXml/itemProps1.xml><?xml version="1.0" encoding="utf-8"?>
<ds:datastoreItem xmlns:ds="http://schemas.openxmlformats.org/officeDocument/2006/customXml" ds:itemID="{22BDEAF4-6F60-4431-BEED-97F515A9FD38}"/>
</file>

<file path=customXml/itemProps2.xml><?xml version="1.0" encoding="utf-8"?>
<ds:datastoreItem xmlns:ds="http://schemas.openxmlformats.org/officeDocument/2006/customXml" ds:itemID="{CDC3C949-0CBF-4433-B9A0-F8E5D52F16B7}"/>
</file>

<file path=customXml/itemProps3.xml><?xml version="1.0" encoding="utf-8"?>
<ds:datastoreItem xmlns:ds="http://schemas.openxmlformats.org/officeDocument/2006/customXml" ds:itemID="{4A57A68F-2A62-46A2-A9C3-209E28C91C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4</DocSecurity>
  <Lines>2</Lines>
  <Paragraphs>1</Paragraphs>
  <ScaleCrop>false</ScaleCrop>
  <Company>Community Health and Eyecare Ltd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Malika Sharpe</dc:creator>
  <dc:description/>
  <cp:lastModifiedBy>Jasmine Rogers</cp:lastModifiedBy>
  <cp:revision>2</cp:revision>
  <dcterms:created xsi:type="dcterms:W3CDTF">2024-09-23T09:32:00Z</dcterms:created>
  <dcterms:modified xsi:type="dcterms:W3CDTF">2024-09-23T09:32:00Z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0x0101004857D7873A226244AA333FC261DB42DB</vt:lpwstr>
  </property>
</Properties>
</file>